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59F" w:rsidRDefault="00AB659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1.5pt">
            <v:imagedata r:id="rId4" o:title=""/>
          </v:shape>
        </w:pict>
      </w:r>
      <w:r>
        <w:pict>
          <v:shape id="_x0000_i1026" type="#_x0000_t75" style="width:595.5pt;height:841.5pt">
            <v:imagedata r:id="rId5" o:title=""/>
          </v:shape>
        </w:pict>
      </w:r>
      <w:bookmarkStart w:id="0" w:name="_GoBack"/>
      <w:bookmarkEnd w:id="0"/>
    </w:p>
    <w:sectPr w:rsidR="00AB659F" w:rsidSect="00C8277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C6148"/>
    <w:rsid w:val="00066D42"/>
    <w:rsid w:val="001C6148"/>
    <w:rsid w:val="00542C28"/>
    <w:rsid w:val="006042E6"/>
    <w:rsid w:val="006328C5"/>
    <w:rsid w:val="006F387D"/>
    <w:rsid w:val="009A653D"/>
    <w:rsid w:val="00A94EC4"/>
    <w:rsid w:val="00AB659F"/>
    <w:rsid w:val="00C4087A"/>
    <w:rsid w:val="00C82774"/>
    <w:rsid w:val="00CA0667"/>
    <w:rsid w:val="00CF4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66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lya\&#1056;&#1072;&#1073;&#1086;&#1095;&#1080;&#1081;%20&#1089;&#1090;&#1086;&#1083;\Doc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Doc1.dotx</Template>
  <TotalTime>0</TotalTime>
  <Pages>2</Pages>
  <Words>0</Words>
  <Characters>2</Characters>
  <Application>Microsoft Office Outlook</Application>
  <DocSecurity>0</DocSecurity>
  <Lines>0</Lines>
  <Paragraphs>0</Paragraphs>
  <ScaleCrop>false</ScaleCrop>
  <Company>11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11</dc:creator>
  <cp:keywords/>
  <dc:description/>
  <cp:lastModifiedBy>Test</cp:lastModifiedBy>
  <cp:revision>2</cp:revision>
  <cp:lastPrinted>2017-05-23T01:30:00Z</cp:lastPrinted>
  <dcterms:created xsi:type="dcterms:W3CDTF">2017-05-24T01:39:00Z</dcterms:created>
  <dcterms:modified xsi:type="dcterms:W3CDTF">2017-05-24T01:39:00Z</dcterms:modified>
</cp:coreProperties>
</file>